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1DA" w:themeColor="accent2" w:themeTint="33"/>
  <w:body>
    <w:p w14:paraId="37135938" w14:textId="0B97B9EB" w:rsidR="00A14264" w:rsidRPr="00AC5B5D" w:rsidRDefault="005A60E1" w:rsidP="00C572E5">
      <w:pPr>
        <w:pStyle w:val="Heading1"/>
        <w:ind w:left="142"/>
        <w:rPr>
          <w:rFonts w:ascii="Georgia" w:hAnsi="Georgia"/>
        </w:rPr>
      </w:pPr>
      <w:sdt>
        <w:sdtPr>
          <w:rPr>
            <w:rFonts w:ascii="Georgia" w:hAnsi="Georgia"/>
            <w:b/>
            <w:bCs/>
          </w:rPr>
          <w:id w:val="928390790"/>
          <w:placeholder>
            <w:docPart w:val="F63D0A8CFB4140679E349CD657E616E9"/>
          </w:placeholder>
          <w15:appearance w15:val="hidden"/>
        </w:sdtPr>
        <w:sdtEndPr>
          <w:rPr>
            <w:b w:val="0"/>
            <w:bCs w:val="0"/>
          </w:rPr>
        </w:sdtEndPr>
        <w:sdtContent>
          <w:r w:rsidR="00B02DC0" w:rsidRPr="005765A9">
            <w:rPr>
              <w:rFonts w:ascii="Georgia" w:hAnsi="Georgia"/>
              <w:b/>
              <w:bCs/>
              <w:sz w:val="36"/>
              <w:szCs w:val="36"/>
              <w:lang w:val="bg-BG"/>
            </w:rPr>
            <w:t>месец на пианото</w:t>
          </w:r>
          <w:r w:rsidR="00B02DC0">
            <w:rPr>
              <w:rFonts w:ascii="Georgia" w:hAnsi="Georgia"/>
              <w:sz w:val="36"/>
              <w:szCs w:val="36"/>
              <w:lang w:val="bg-BG"/>
            </w:rPr>
            <w:t xml:space="preserve">                             </w:t>
          </w:r>
        </w:sdtContent>
      </w:sdt>
      <w:r w:rsidR="00A14264" w:rsidRPr="00AC5B5D">
        <w:rPr>
          <w:rFonts w:ascii="Georgia" w:hAnsi="Georgia"/>
        </w:rPr>
        <w:t xml:space="preserve"> </w:t>
      </w:r>
    </w:p>
    <w:p w14:paraId="7C529294" w14:textId="77777777" w:rsidR="00A14264" w:rsidRPr="00AC5B5D" w:rsidRDefault="00A14264" w:rsidP="00C572E5">
      <w:pPr>
        <w:ind w:left="142"/>
      </w:pPr>
    </w:p>
    <w:p w14:paraId="06CE44C9" w14:textId="77777777" w:rsidR="00A14264" w:rsidRPr="00AC5B5D" w:rsidRDefault="00A14264" w:rsidP="00C572E5">
      <w:pPr>
        <w:ind w:left="142"/>
        <w:rPr>
          <w:rFonts w:ascii="Georgia" w:hAnsi="Georgia"/>
        </w:rPr>
      </w:pPr>
    </w:p>
    <w:tbl>
      <w:tblPr>
        <w:tblStyle w:val="TableGrid"/>
        <w:tblW w:w="1134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937"/>
        <w:gridCol w:w="3734"/>
        <w:gridCol w:w="5670"/>
      </w:tblGrid>
      <w:tr w:rsidR="00A14264" w:rsidRPr="00AC5B5D" w14:paraId="563D44AB" w14:textId="77777777" w:rsidTr="00C572E5">
        <w:trPr>
          <w:trHeight w:val="540"/>
        </w:trPr>
        <w:tc>
          <w:tcPr>
            <w:tcW w:w="1937" w:type="dxa"/>
            <w:tcBorders>
              <w:top w:val="single" w:sz="18" w:space="0" w:color="CC9900" w:themeColor="accent5"/>
              <w:left w:val="nil"/>
              <w:bottom w:val="single" w:sz="18" w:space="0" w:color="CC9900" w:themeColor="accent5"/>
              <w:right w:val="single" w:sz="6" w:space="0" w:color="A36800" w:themeColor="accent2" w:themeShade="80"/>
            </w:tcBorders>
            <w:vAlign w:val="center"/>
          </w:tcPr>
          <w:p w14:paraId="323180CD" w14:textId="77777777" w:rsidR="00A14264" w:rsidRPr="00AC5B5D" w:rsidRDefault="005A60E1" w:rsidP="00C572E5">
            <w:pPr>
              <w:pStyle w:val="Heading2"/>
              <w:ind w:left="142"/>
              <w:rPr>
                <w:rFonts w:ascii="Georgia" w:hAnsi="Georgia"/>
              </w:rPr>
            </w:pPr>
            <w:sdt>
              <w:sdtPr>
                <w:rPr>
                  <w:rFonts w:ascii="Georgia" w:hAnsi="Georgia"/>
                </w:rPr>
                <w:id w:val="455228172"/>
                <w:placeholder>
                  <w:docPart w:val="C9B99B3A4B414841914940F09CBB902B"/>
                </w:placeholder>
                <w15:appearance w15:val="hidden"/>
              </w:sdtPr>
              <w:sdtEndPr/>
              <w:sdtContent>
                <w:r w:rsidR="00A14264" w:rsidRPr="00AC5B5D">
                  <w:rPr>
                    <w:rFonts w:ascii="Georgia" w:hAnsi="Georgia" w:cs="Calibri"/>
                    <w:lang w:val="bg-BG"/>
                  </w:rPr>
                  <w:t>дата</w:t>
                </w:r>
              </w:sdtContent>
            </w:sdt>
            <w:r w:rsidR="00A14264" w:rsidRPr="00AC5B5D">
              <w:rPr>
                <w:rFonts w:ascii="Georgia" w:hAnsi="Georgia"/>
              </w:rPr>
              <w:t xml:space="preserve"> </w:t>
            </w:r>
          </w:p>
        </w:tc>
        <w:tc>
          <w:tcPr>
            <w:tcW w:w="3734" w:type="dxa"/>
            <w:tcBorders>
              <w:top w:val="single" w:sz="18" w:space="0" w:color="CC9900" w:themeColor="accent5"/>
              <w:left w:val="single" w:sz="6" w:space="0" w:color="A36800" w:themeColor="accent2" w:themeShade="80"/>
              <w:bottom w:val="single" w:sz="18" w:space="0" w:color="CC9900" w:themeColor="accent5"/>
              <w:right w:val="single" w:sz="6" w:space="0" w:color="A36800" w:themeColor="accent2" w:themeShade="80"/>
            </w:tcBorders>
          </w:tcPr>
          <w:p w14:paraId="4C1A4271" w14:textId="77777777" w:rsidR="00A14264" w:rsidRPr="00AC5B5D" w:rsidRDefault="00A14264" w:rsidP="00C572E5">
            <w:pPr>
              <w:pStyle w:val="Heading2"/>
              <w:ind w:left="142"/>
              <w:rPr>
                <w:rFonts w:ascii="Georgia" w:hAnsi="Georgia"/>
              </w:rPr>
            </w:pPr>
          </w:p>
        </w:tc>
        <w:tc>
          <w:tcPr>
            <w:tcW w:w="5670" w:type="dxa"/>
            <w:tcBorders>
              <w:top w:val="single" w:sz="18" w:space="0" w:color="CC9900" w:themeColor="accent5"/>
              <w:left w:val="single" w:sz="6" w:space="0" w:color="A36800" w:themeColor="accent2" w:themeShade="80"/>
              <w:bottom w:val="single" w:sz="18" w:space="0" w:color="CC9900" w:themeColor="accent5"/>
              <w:right w:val="single" w:sz="6" w:space="0" w:color="A36800" w:themeColor="accent2" w:themeShade="80"/>
            </w:tcBorders>
            <w:vAlign w:val="center"/>
          </w:tcPr>
          <w:p w14:paraId="302711A3" w14:textId="5F68A1F6" w:rsidR="00A14264" w:rsidRPr="00AC5B5D" w:rsidRDefault="005A60E1" w:rsidP="00C572E5">
            <w:pPr>
              <w:pStyle w:val="Heading2"/>
              <w:ind w:left="142"/>
              <w:rPr>
                <w:rFonts w:ascii="Georgia" w:hAnsi="Georgia"/>
              </w:rPr>
            </w:pPr>
            <w:sdt>
              <w:sdtPr>
                <w:rPr>
                  <w:rFonts w:ascii="Georgia" w:hAnsi="Georgia"/>
                </w:rPr>
                <w:id w:val="1654953211"/>
                <w:placeholder>
                  <w:docPart w:val="71264AFEABF249C59F38D398801E97E4"/>
                </w:placeholder>
                <w15:appearance w15:val="hidden"/>
              </w:sdtPr>
              <w:sdtEndPr/>
              <w:sdtContent>
                <w:r w:rsidR="00A14264" w:rsidRPr="00AC5B5D">
                  <w:rPr>
                    <w:rFonts w:ascii="Georgia" w:hAnsi="Georgia" w:cs="Calibri"/>
                    <w:lang w:val="bg-BG"/>
                  </w:rPr>
                  <w:t>събитие</w:t>
                </w:r>
              </w:sdtContent>
            </w:sdt>
          </w:p>
        </w:tc>
      </w:tr>
      <w:tr w:rsidR="00A14264" w:rsidRPr="00AC5B5D" w14:paraId="609CB48E" w14:textId="77777777" w:rsidTr="007064B4">
        <w:trPr>
          <w:trHeight w:val="2868"/>
        </w:trPr>
        <w:tc>
          <w:tcPr>
            <w:tcW w:w="1937" w:type="dxa"/>
            <w:tcBorders>
              <w:top w:val="single" w:sz="4" w:space="0" w:color="FFBD47" w:themeColor="accent2"/>
              <w:left w:val="nil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p w14:paraId="401FC44D" w14:textId="77777777" w:rsidR="00A14264" w:rsidRDefault="005A60E1" w:rsidP="00C572E5">
            <w:pPr>
              <w:pStyle w:val="Heading3"/>
              <w:ind w:left="142"/>
              <w:rPr>
                <w:rFonts w:ascii="Georgia" w:hAnsi="Georgia"/>
                <w:szCs w:val="20"/>
                <w:lang w:val="bg-BG"/>
              </w:rPr>
            </w:pPr>
            <w:sdt>
              <w:sdtPr>
                <w:rPr>
                  <w:rFonts w:ascii="Georgia" w:hAnsi="Georgia"/>
                </w:rPr>
                <w:id w:val="-1034727238"/>
                <w:placeholder>
                  <w:docPart w:val="9A7BA7FCF8EE45DCA50B9A12987588A9"/>
                </w:placeholder>
                <w15:appearance w15:val="hidden"/>
              </w:sdtPr>
              <w:sdtEndPr>
                <w:rPr>
                  <w:lang w:val="bg-BG"/>
                </w:rPr>
              </w:sdtEndPr>
              <w:sdtContent>
                <w:r w:rsidR="00A14264" w:rsidRPr="00AC5B5D">
                  <w:rPr>
                    <w:rFonts w:ascii="Georgia" w:hAnsi="Georgia"/>
                    <w:lang w:val="bg-BG"/>
                  </w:rPr>
                  <w:t xml:space="preserve">24 </w:t>
                </w:r>
                <w:r w:rsidR="00316A23">
                  <w:rPr>
                    <w:rFonts w:ascii="Georgia" w:hAnsi="Georgia"/>
                    <w:lang w:val="bg-BG"/>
                  </w:rPr>
                  <w:t>октомври</w:t>
                </w:r>
              </w:sdtContent>
            </w:sdt>
            <w:r w:rsidR="00316A23">
              <w:rPr>
                <w:rFonts w:ascii="Georgia" w:hAnsi="Georgia"/>
                <w:lang w:val="bg-BG"/>
              </w:rPr>
              <w:t xml:space="preserve"> </w:t>
            </w:r>
          </w:p>
          <w:p w14:paraId="1AFCF120" w14:textId="77777777" w:rsidR="00316A23" w:rsidRDefault="00316A23" w:rsidP="00C572E5">
            <w:pPr>
              <w:ind w:left="142"/>
              <w:rPr>
                <w:rFonts w:ascii="Times New Roman" w:hAnsi="Times New Roman"/>
                <w:lang w:val="bg-BG"/>
              </w:rPr>
            </w:pPr>
          </w:p>
          <w:p w14:paraId="74BB0F2B" w14:textId="77777777" w:rsidR="00316A23" w:rsidRPr="00316A23" w:rsidRDefault="00316A23" w:rsidP="00C572E5">
            <w:pPr>
              <w:ind w:left="142"/>
              <w:rPr>
                <w:rFonts w:ascii="Georgia" w:hAnsi="Georgia"/>
                <w:sz w:val="22"/>
                <w:szCs w:val="22"/>
                <w:lang w:val="bg-BG"/>
              </w:rPr>
            </w:pPr>
            <w:r w:rsidRPr="00316A23">
              <w:rPr>
                <w:rFonts w:ascii="Georgia" w:hAnsi="Georgia"/>
                <w:sz w:val="22"/>
                <w:szCs w:val="22"/>
                <w:lang w:val="bg-BG"/>
              </w:rPr>
              <w:t>от 19:00 ч.</w:t>
            </w:r>
          </w:p>
          <w:p w14:paraId="07804557" w14:textId="7261B982" w:rsidR="00316A23" w:rsidRPr="00316A23" w:rsidRDefault="00316A23" w:rsidP="00C572E5">
            <w:pPr>
              <w:ind w:left="142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734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4" w:space="0" w:color="FFBD47" w:themeColor="accent2"/>
            </w:tcBorders>
          </w:tcPr>
          <w:p w14:paraId="43C042B7" w14:textId="778A3705" w:rsidR="00A14264" w:rsidRPr="00AC5B5D" w:rsidRDefault="00E168A2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>
              <w:rPr>
                <w:rFonts w:ascii="Georgia" w:hAnsi="Georgia" w:cs="Calibri"/>
                <w:noProof/>
                <w:sz w:val="24"/>
                <w:lang w:val="bg-BG"/>
              </w:rPr>
              <w:drawing>
                <wp:inline distT="0" distB="0" distL="0" distR="0" wp14:anchorId="0C6DB28E" wp14:editId="3070C8E8">
                  <wp:extent cx="1696085" cy="1623060"/>
                  <wp:effectExtent l="0" t="0" r="0" b="0"/>
                  <wp:docPr id="11654560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456050" name="Picture 116545605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904" cy="1650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p w14:paraId="5EF0DFB0" w14:textId="166E348C" w:rsidR="00A14264" w:rsidRPr="00316A23" w:rsidRDefault="00A14264" w:rsidP="00C572E5">
            <w:pPr>
              <w:ind w:left="142"/>
              <w:rPr>
                <w:rFonts w:ascii="Georgia" w:hAnsi="Georgia" w:cs="Calibri"/>
                <w:sz w:val="28"/>
                <w:szCs w:val="28"/>
                <w:lang w:val="bg-BG"/>
              </w:rPr>
            </w:pPr>
            <w:r w:rsidRPr="00316A23">
              <w:rPr>
                <w:rFonts w:ascii="Georgia" w:hAnsi="Georgia" w:cs="Calibri"/>
                <w:sz w:val="28"/>
                <w:szCs w:val="28"/>
                <w:lang w:val="bg-BG"/>
              </w:rPr>
              <w:t>„Музикални отражения“ Концерт обой и пиано</w:t>
            </w:r>
          </w:p>
          <w:p w14:paraId="488E4EB4" w14:textId="77777777" w:rsidR="00316A23" w:rsidRPr="00AC5B5D" w:rsidRDefault="00316A23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</w:p>
          <w:p w14:paraId="59C24EE8" w14:textId="77777777" w:rsidR="00A14264" w:rsidRPr="00AC5B5D" w:rsidRDefault="00A14264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 w:rsidRPr="00AC5B5D">
              <w:rPr>
                <w:rFonts w:ascii="Georgia" w:hAnsi="Georgia" w:cs="Calibri"/>
                <w:sz w:val="24"/>
                <w:lang w:val="bg-BG"/>
              </w:rPr>
              <w:t>Симеон Гергов и Александър Иванов</w:t>
            </w:r>
          </w:p>
        </w:tc>
      </w:tr>
      <w:tr w:rsidR="00A14264" w:rsidRPr="00AC5B5D" w14:paraId="3CA074E5" w14:textId="77777777" w:rsidTr="007064B4">
        <w:trPr>
          <w:trHeight w:val="3094"/>
        </w:trPr>
        <w:tc>
          <w:tcPr>
            <w:tcW w:w="1937" w:type="dxa"/>
            <w:tcBorders>
              <w:top w:val="single" w:sz="4" w:space="0" w:color="FFBD47" w:themeColor="accent2"/>
              <w:left w:val="nil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sdt>
            <w:sdtPr>
              <w:rPr>
                <w:rFonts w:ascii="Georgia" w:hAnsi="Georgia"/>
                <w:b w:val="0"/>
                <w:caps w:val="0"/>
              </w:rPr>
              <w:id w:val="-2071268615"/>
              <w:placeholder>
                <w:docPart w:val="BBA52DC34EBB4828BC034517325C890C"/>
              </w:placeholder>
              <w15:appearance w15:val="hidden"/>
            </w:sdtPr>
            <w:sdtEndPr/>
            <w:sdtContent>
              <w:p w14:paraId="1EA80471" w14:textId="77777777" w:rsidR="00A14264" w:rsidRDefault="00A14264" w:rsidP="00C572E5">
                <w:pPr>
                  <w:pStyle w:val="Heading3"/>
                  <w:ind w:left="142"/>
                  <w:rPr>
                    <w:rFonts w:ascii="Georgia" w:hAnsi="Georgia"/>
                    <w:lang w:val="bg-BG"/>
                  </w:rPr>
                </w:pPr>
                <w:r w:rsidRPr="00AC5B5D">
                  <w:rPr>
                    <w:rFonts w:ascii="Georgia" w:hAnsi="Georgia"/>
                    <w:lang w:val="bg-BG"/>
                  </w:rPr>
                  <w:t>28 октомври</w:t>
                </w:r>
              </w:p>
              <w:p w14:paraId="1C4E97EA" w14:textId="77777777" w:rsidR="00316A23" w:rsidRDefault="00316A23" w:rsidP="00C572E5">
                <w:pPr>
                  <w:ind w:left="142"/>
                  <w:rPr>
                    <w:rFonts w:ascii="Georgia" w:hAnsi="Georgia"/>
                    <w:lang w:val="bg-BG"/>
                  </w:rPr>
                </w:pPr>
              </w:p>
              <w:p w14:paraId="35F09B5C" w14:textId="4506433F" w:rsidR="00A14264" w:rsidRPr="00316A23" w:rsidRDefault="00A14264" w:rsidP="00C572E5">
                <w:pPr>
                  <w:ind w:left="142"/>
                  <w:rPr>
                    <w:rFonts w:ascii="Georgia" w:hAnsi="Georgia"/>
                    <w:lang w:val="bg-BG"/>
                  </w:rPr>
                </w:pPr>
                <w:r w:rsidRPr="00316A23">
                  <w:rPr>
                    <w:rFonts w:ascii="Georgia" w:hAnsi="Georgia"/>
                    <w:lang w:val="bg-BG"/>
                  </w:rPr>
                  <w:t>от 19:00 ч.</w:t>
                </w:r>
              </w:p>
              <w:p w14:paraId="76C79575" w14:textId="31503CD4" w:rsidR="00A14264" w:rsidRPr="00A14264" w:rsidRDefault="00A14264" w:rsidP="00C572E5">
                <w:pPr>
                  <w:ind w:left="142"/>
                  <w:rPr>
                    <w:lang w:val="bg-BG"/>
                  </w:rPr>
                </w:pPr>
                <w:r w:rsidRPr="00316A23">
                  <w:rPr>
                    <w:rFonts w:ascii="Georgia" w:hAnsi="Georgia"/>
                    <w:lang w:val="bg-BG"/>
                  </w:rPr>
                  <w:t>вход СВОБОДЕН</w:t>
                </w:r>
              </w:p>
            </w:sdtContent>
          </w:sdt>
        </w:tc>
        <w:tc>
          <w:tcPr>
            <w:tcW w:w="3734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4" w:space="0" w:color="FFBD47" w:themeColor="accent2"/>
            </w:tcBorders>
          </w:tcPr>
          <w:p w14:paraId="513A1913" w14:textId="4126786E" w:rsidR="00A14264" w:rsidRDefault="00A14264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 w:rsidRPr="00A14264">
              <w:rPr>
                <w:rFonts w:ascii="Georgia" w:hAnsi="Georgia"/>
                <w:noProof/>
                <w:sz w:val="16"/>
                <w:szCs w:val="16"/>
              </w:rPr>
              <w:drawing>
                <wp:inline distT="0" distB="0" distL="0" distR="0" wp14:anchorId="7BE6F284" wp14:editId="210E5CEB">
                  <wp:extent cx="1597660" cy="1826224"/>
                  <wp:effectExtent l="0" t="0" r="2540" b="3175"/>
                  <wp:docPr id="16144756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47564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862" cy="1850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p w14:paraId="61BD9C98" w14:textId="41CC2F29" w:rsidR="00A14264" w:rsidRPr="00E168A2" w:rsidRDefault="00A14264" w:rsidP="00C572E5">
            <w:pPr>
              <w:ind w:left="142"/>
              <w:rPr>
                <w:rFonts w:ascii="Georgia" w:hAnsi="Georgia" w:cs="Calibri"/>
                <w:sz w:val="28"/>
                <w:szCs w:val="28"/>
                <w:lang w:val="bg-BG"/>
              </w:rPr>
            </w:pPr>
            <w:r w:rsidRPr="00E168A2">
              <w:rPr>
                <w:rFonts w:ascii="Georgia" w:hAnsi="Georgia" w:cs="Calibri"/>
                <w:sz w:val="28"/>
                <w:szCs w:val="28"/>
                <w:lang w:val="bg-BG"/>
              </w:rPr>
              <w:t>Клавирен рецитал на Дарина Дикова</w:t>
            </w:r>
          </w:p>
          <w:p w14:paraId="0B81434D" w14:textId="77777777" w:rsidR="00E168A2" w:rsidRDefault="00E168A2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</w:p>
          <w:p w14:paraId="422D4D0F" w14:textId="10439394" w:rsidR="00A14264" w:rsidRPr="00E168A2" w:rsidRDefault="00A14264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 w:rsidRPr="00E168A2">
              <w:rPr>
                <w:rFonts w:ascii="Georgia" w:hAnsi="Georgia" w:cs="Calibri"/>
                <w:sz w:val="24"/>
                <w:lang w:val="bg-BG"/>
              </w:rPr>
              <w:t>със специалното участие на Мария Пенчева, Антонио Дачовски и трио „Идна“</w:t>
            </w:r>
          </w:p>
        </w:tc>
      </w:tr>
      <w:tr w:rsidR="00A14264" w:rsidRPr="00AC5B5D" w14:paraId="3D50B6CA" w14:textId="77777777" w:rsidTr="007064B4">
        <w:trPr>
          <w:trHeight w:val="3091"/>
        </w:trPr>
        <w:tc>
          <w:tcPr>
            <w:tcW w:w="1937" w:type="dxa"/>
            <w:tcBorders>
              <w:top w:val="single" w:sz="4" w:space="0" w:color="FFBD47" w:themeColor="accent2"/>
              <w:left w:val="nil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sdt>
            <w:sdtPr>
              <w:rPr>
                <w:rFonts w:ascii="Georgia" w:hAnsi="Georgia"/>
              </w:rPr>
              <w:id w:val="1908811124"/>
              <w:placeholder>
                <w:docPart w:val="1429FDD5EFAF419CAD6EA3A87539F982"/>
              </w:placeholder>
              <w15:appearance w15:val="hidden"/>
            </w:sdtPr>
            <w:sdtEndPr>
              <w:rPr>
                <w:b w:val="0"/>
                <w:caps w:val="0"/>
              </w:rPr>
            </w:sdtEndPr>
            <w:sdtContent>
              <w:p w14:paraId="74AED3AD" w14:textId="77777777" w:rsidR="007064B4" w:rsidRDefault="00A14264" w:rsidP="00C572E5">
                <w:pPr>
                  <w:pStyle w:val="Heading3"/>
                  <w:ind w:left="142"/>
                  <w:rPr>
                    <w:rFonts w:ascii="Georgia" w:hAnsi="Georgia"/>
                    <w:lang w:val="en-GB"/>
                  </w:rPr>
                </w:pPr>
                <w:r w:rsidRPr="00AC5B5D">
                  <w:rPr>
                    <w:rFonts w:ascii="Georgia" w:hAnsi="Georgia"/>
                    <w:lang w:val="bg-BG"/>
                  </w:rPr>
                  <w:t>31 октомври</w:t>
                </w:r>
              </w:p>
              <w:p w14:paraId="5AE74E6B" w14:textId="77777777" w:rsidR="00A14264" w:rsidRDefault="00A14264" w:rsidP="007064B4">
                <w:pPr>
                  <w:rPr>
                    <w:lang w:val="en-GB"/>
                  </w:rPr>
                </w:pPr>
              </w:p>
              <w:p w14:paraId="624E9D28" w14:textId="210FA402" w:rsidR="007064B4" w:rsidRPr="00316A23" w:rsidRDefault="007064B4" w:rsidP="007064B4">
                <w:pPr>
                  <w:ind w:left="142"/>
                  <w:rPr>
                    <w:rFonts w:ascii="Georgia" w:hAnsi="Georgia"/>
                    <w:lang w:val="bg-BG"/>
                  </w:rPr>
                </w:pPr>
                <w:r w:rsidRPr="00316A23">
                  <w:rPr>
                    <w:rFonts w:ascii="Georgia" w:hAnsi="Georgia"/>
                    <w:lang w:val="bg-BG"/>
                  </w:rPr>
                  <w:t>от 1</w:t>
                </w:r>
                <w:r>
                  <w:rPr>
                    <w:rFonts w:ascii="Georgia" w:hAnsi="Georgia"/>
                    <w:lang w:val="en-GB"/>
                  </w:rPr>
                  <w:t>7</w:t>
                </w:r>
                <w:r w:rsidRPr="00316A23">
                  <w:rPr>
                    <w:rFonts w:ascii="Georgia" w:hAnsi="Georgia"/>
                    <w:lang w:val="bg-BG"/>
                  </w:rPr>
                  <w:t>:</w:t>
                </w:r>
                <w:r>
                  <w:rPr>
                    <w:rFonts w:ascii="Georgia" w:hAnsi="Georgia"/>
                    <w:lang w:val="en-GB"/>
                  </w:rPr>
                  <w:t>3</w:t>
                </w:r>
                <w:r w:rsidRPr="00316A23">
                  <w:rPr>
                    <w:rFonts w:ascii="Georgia" w:hAnsi="Georgia"/>
                    <w:lang w:val="bg-BG"/>
                  </w:rPr>
                  <w:t>0 ч.</w:t>
                </w:r>
              </w:p>
              <w:p w14:paraId="72B140F1" w14:textId="0EFC0093" w:rsidR="007064B4" w:rsidRPr="007064B4" w:rsidRDefault="005A60E1" w:rsidP="007064B4">
                <w:pPr>
                  <w:rPr>
                    <w:lang w:val="en-GB"/>
                  </w:rPr>
                </w:pPr>
              </w:p>
            </w:sdtContent>
          </w:sdt>
        </w:tc>
        <w:tc>
          <w:tcPr>
            <w:tcW w:w="3734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4" w:space="0" w:color="FFBD47" w:themeColor="accent2"/>
            </w:tcBorders>
          </w:tcPr>
          <w:p w14:paraId="19BCCEC5" w14:textId="08860115" w:rsidR="00A14264" w:rsidRPr="00AC5B5D" w:rsidRDefault="006B2D64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>
              <w:rPr>
                <w:rFonts w:ascii="Georgia" w:hAnsi="Georgia" w:cs="Calibri"/>
                <w:noProof/>
                <w:sz w:val="24"/>
                <w:lang w:val="bg-BG"/>
              </w:rPr>
              <w:drawing>
                <wp:inline distT="0" distB="0" distL="0" distR="0" wp14:anchorId="17E425B3" wp14:editId="400C3C44">
                  <wp:extent cx="1754252" cy="1775460"/>
                  <wp:effectExtent l="0" t="0" r="0" b="0"/>
                  <wp:docPr id="426990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990285" name="Picture 42699028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991" cy="180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p w14:paraId="37A4D94D" w14:textId="77777777" w:rsidR="004C4547" w:rsidRDefault="00143A3D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 w:rsidRPr="004C4547">
              <w:rPr>
                <w:rFonts w:ascii="Georgia" w:hAnsi="Georgia" w:cs="Calibri"/>
                <w:sz w:val="28"/>
                <w:szCs w:val="28"/>
                <w:lang w:val="bg-BG"/>
              </w:rPr>
              <w:t>Литературно четене</w:t>
            </w:r>
            <w:r w:rsidR="004C4547">
              <w:rPr>
                <w:rFonts w:ascii="Georgia" w:hAnsi="Georgia" w:cs="Calibri"/>
                <w:sz w:val="24"/>
                <w:lang w:val="bg-BG"/>
              </w:rPr>
              <w:t xml:space="preserve">, </w:t>
            </w:r>
          </w:p>
          <w:p w14:paraId="4952D0C8" w14:textId="77777777" w:rsidR="004C4547" w:rsidRDefault="004C4547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</w:p>
          <w:p w14:paraId="15154FE5" w14:textId="61C758C1" w:rsidR="00A14264" w:rsidRPr="00143A3D" w:rsidRDefault="004C4547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>
              <w:rPr>
                <w:rFonts w:ascii="Georgia" w:hAnsi="Georgia" w:cs="Calibri"/>
                <w:sz w:val="24"/>
                <w:lang w:val="bg-BG"/>
              </w:rPr>
              <w:t>посветено на Деня на Народните будители</w:t>
            </w:r>
          </w:p>
        </w:tc>
      </w:tr>
      <w:tr w:rsidR="00A14264" w:rsidRPr="00AC5B5D" w14:paraId="369BB11C" w14:textId="77777777" w:rsidTr="00BD2E05">
        <w:trPr>
          <w:trHeight w:val="2566"/>
        </w:trPr>
        <w:tc>
          <w:tcPr>
            <w:tcW w:w="1937" w:type="dxa"/>
            <w:tcBorders>
              <w:top w:val="single" w:sz="4" w:space="0" w:color="FFBD47" w:themeColor="accent2"/>
              <w:left w:val="nil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p w14:paraId="4FF11679" w14:textId="77777777" w:rsidR="00A14264" w:rsidRPr="00AC5B5D" w:rsidRDefault="00A14264" w:rsidP="00C572E5">
            <w:pPr>
              <w:pStyle w:val="Heading3"/>
              <w:ind w:left="142"/>
              <w:rPr>
                <w:rFonts w:ascii="Georgia" w:hAnsi="Georgia"/>
              </w:rPr>
            </w:pPr>
            <w:r w:rsidRPr="00AC5B5D">
              <w:rPr>
                <w:rFonts w:ascii="Georgia" w:hAnsi="Georgia"/>
                <w:lang w:val="bg-BG"/>
              </w:rPr>
              <w:t>19-22 ноември</w:t>
            </w:r>
          </w:p>
        </w:tc>
        <w:tc>
          <w:tcPr>
            <w:tcW w:w="3734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4" w:space="0" w:color="FFBD47" w:themeColor="accent2"/>
            </w:tcBorders>
          </w:tcPr>
          <w:p w14:paraId="6D87F29C" w14:textId="7E36574E" w:rsidR="00A14264" w:rsidRPr="00AC5B5D" w:rsidRDefault="00E168A2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>
              <w:rPr>
                <w:rFonts w:ascii="Georgia" w:hAnsi="Georgia" w:cs="Calibri"/>
                <w:noProof/>
                <w:sz w:val="24"/>
                <w:lang w:val="bg-BG"/>
              </w:rPr>
              <w:drawing>
                <wp:inline distT="0" distB="0" distL="0" distR="0" wp14:anchorId="05C0422D" wp14:editId="3ACC3F37">
                  <wp:extent cx="2127885" cy="1249680"/>
                  <wp:effectExtent l="0" t="0" r="5715" b="7620"/>
                  <wp:docPr id="1506590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590538" name="Picture 150659053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658" cy="1254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FFBD47" w:themeColor="accent2"/>
              <w:left w:val="single" w:sz="4" w:space="0" w:color="FFBD47" w:themeColor="accent2"/>
              <w:bottom w:val="single" w:sz="4" w:space="0" w:color="FFBD47" w:themeColor="accent2"/>
              <w:right w:val="single" w:sz="8" w:space="0" w:color="A36800" w:themeColor="accent2" w:themeShade="80"/>
            </w:tcBorders>
            <w:vAlign w:val="center"/>
          </w:tcPr>
          <w:p w14:paraId="6EF80B7A" w14:textId="7395C77D" w:rsidR="00A14264" w:rsidRPr="00AC5B5D" w:rsidRDefault="00E168A2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  <w:r>
              <w:rPr>
                <w:rFonts w:ascii="Georgia" w:hAnsi="Georgia" w:cs="Calibri"/>
                <w:sz w:val="24"/>
                <w:lang w:val="bg-BG"/>
              </w:rPr>
              <w:t xml:space="preserve">Международен клавирен </w:t>
            </w:r>
            <w:r w:rsidR="00A14264" w:rsidRPr="00AC5B5D">
              <w:rPr>
                <w:rFonts w:ascii="Georgia" w:hAnsi="Georgia" w:cs="Calibri"/>
                <w:sz w:val="24"/>
                <w:lang w:val="bg-BG"/>
              </w:rPr>
              <w:t>Конкурс</w:t>
            </w:r>
          </w:p>
          <w:p w14:paraId="3CDD3A43" w14:textId="3CB4D8C7" w:rsidR="00A14264" w:rsidRPr="00AC5B5D" w:rsidRDefault="00A14264" w:rsidP="00C572E5">
            <w:pPr>
              <w:ind w:left="142"/>
              <w:rPr>
                <w:rFonts w:ascii="Georgia" w:hAnsi="Georgia" w:cs="Calibri"/>
                <w:sz w:val="24"/>
                <w:lang w:val="bg-BG"/>
              </w:rPr>
            </w:pPr>
          </w:p>
        </w:tc>
      </w:tr>
    </w:tbl>
    <w:p w14:paraId="0DE65531" w14:textId="77777777" w:rsidR="00A14264" w:rsidRPr="00AC5B5D" w:rsidRDefault="00A14264" w:rsidP="00C572E5">
      <w:pPr>
        <w:ind w:left="142"/>
        <w:rPr>
          <w:rFonts w:ascii="Georgia" w:hAnsi="Georgia"/>
          <w:lang w:val="en-GB"/>
        </w:rPr>
      </w:pPr>
    </w:p>
    <w:p w14:paraId="7D96A092" w14:textId="77777777" w:rsidR="00FF5A9B" w:rsidRPr="00A14264" w:rsidRDefault="00FF5A9B" w:rsidP="00C572E5">
      <w:pPr>
        <w:ind w:left="142"/>
      </w:pPr>
    </w:p>
    <w:sectPr w:rsidR="00FF5A9B" w:rsidRPr="00A14264" w:rsidSect="00A14264">
      <w:headerReference w:type="default" r:id="rId14"/>
      <w:pgSz w:w="12240" w:h="15840"/>
      <w:pgMar w:top="1080" w:right="720" w:bottom="1080" w:left="5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3D110" w14:textId="77777777" w:rsidR="005A60E1" w:rsidRDefault="005A60E1" w:rsidP="00C1011A">
      <w:r>
        <w:separator/>
      </w:r>
    </w:p>
  </w:endnote>
  <w:endnote w:type="continuationSeparator" w:id="0">
    <w:p w14:paraId="74A88ED9" w14:textId="77777777" w:rsidR="005A60E1" w:rsidRDefault="005A60E1" w:rsidP="00C1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FDDC" w14:textId="77777777" w:rsidR="005A60E1" w:rsidRDefault="005A60E1" w:rsidP="00C1011A">
      <w:r>
        <w:separator/>
      </w:r>
    </w:p>
  </w:footnote>
  <w:footnote w:type="continuationSeparator" w:id="0">
    <w:p w14:paraId="74EDF7B9" w14:textId="77777777" w:rsidR="005A60E1" w:rsidRDefault="005A60E1" w:rsidP="00C10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EEBA" w14:textId="33CACC44" w:rsidR="00316A23" w:rsidRPr="00316A23" w:rsidRDefault="00316A23" w:rsidP="00316A23">
    <w:pPr>
      <w:pStyle w:val="Header"/>
      <w:jc w:val="center"/>
      <w:rPr>
        <w:rFonts w:ascii="Georgia" w:hAnsi="Georgia"/>
        <w:b/>
        <w:bCs/>
        <w:sz w:val="24"/>
        <w:u w:val="single"/>
      </w:rPr>
    </w:pPr>
    <w:r w:rsidRPr="00316A23">
      <w:rPr>
        <w:rFonts w:ascii="Georgia" w:hAnsi="Georgia" w:cs="Calibri"/>
        <w:b/>
        <w:bCs/>
        <w:sz w:val="24"/>
        <w:u w:val="single"/>
        <w:lang w:val="bg-BG"/>
      </w:rPr>
      <w:t>НЧ „АКАД. АНДРЕЙ СТОЯНОВ“</w:t>
    </w:r>
  </w:p>
  <w:p w14:paraId="0CA88CE4" w14:textId="77777777" w:rsidR="00316A23" w:rsidRDefault="00316A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C4D85"/>
    <w:multiLevelType w:val="hybridMultilevel"/>
    <w:tmpl w:val="B5AAB804"/>
    <w:lvl w:ilvl="0" w:tplc="4DE22FDE">
      <w:start w:val="1"/>
      <w:numFmt w:val="bullet"/>
      <w:lvlText w:val=""/>
      <w:lvlJc w:val="left"/>
      <w:pPr>
        <w:ind w:left="0" w:firstLine="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908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64"/>
    <w:rsid w:val="00016FCF"/>
    <w:rsid w:val="00022A81"/>
    <w:rsid w:val="000240C2"/>
    <w:rsid w:val="000331D5"/>
    <w:rsid w:val="0003655E"/>
    <w:rsid w:val="000513FC"/>
    <w:rsid w:val="00062AD9"/>
    <w:rsid w:val="00076A93"/>
    <w:rsid w:val="00094AA7"/>
    <w:rsid w:val="000B373A"/>
    <w:rsid w:val="000B3855"/>
    <w:rsid w:val="000B647E"/>
    <w:rsid w:val="000E7BE2"/>
    <w:rsid w:val="00100BFE"/>
    <w:rsid w:val="00106DD0"/>
    <w:rsid w:val="0012375B"/>
    <w:rsid w:val="00131B24"/>
    <w:rsid w:val="00143A3D"/>
    <w:rsid w:val="00144ECF"/>
    <w:rsid w:val="00154AAA"/>
    <w:rsid w:val="00162EC3"/>
    <w:rsid w:val="0017754B"/>
    <w:rsid w:val="00193EF1"/>
    <w:rsid w:val="001B3214"/>
    <w:rsid w:val="001C543E"/>
    <w:rsid w:val="001D6B79"/>
    <w:rsid w:val="001F302D"/>
    <w:rsid w:val="00215128"/>
    <w:rsid w:val="002210A4"/>
    <w:rsid w:val="00221812"/>
    <w:rsid w:val="0025666A"/>
    <w:rsid w:val="00270F60"/>
    <w:rsid w:val="002C5C8F"/>
    <w:rsid w:val="002E0290"/>
    <w:rsid w:val="002E59C5"/>
    <w:rsid w:val="002F43F0"/>
    <w:rsid w:val="00316A23"/>
    <w:rsid w:val="003201C4"/>
    <w:rsid w:val="00352022"/>
    <w:rsid w:val="0036360E"/>
    <w:rsid w:val="00375FE3"/>
    <w:rsid w:val="00394A37"/>
    <w:rsid w:val="00395E9E"/>
    <w:rsid w:val="003C2AF1"/>
    <w:rsid w:val="003F7379"/>
    <w:rsid w:val="0041531A"/>
    <w:rsid w:val="00417457"/>
    <w:rsid w:val="00422283"/>
    <w:rsid w:val="0044407E"/>
    <w:rsid w:val="0044581C"/>
    <w:rsid w:val="00447A21"/>
    <w:rsid w:val="004545F8"/>
    <w:rsid w:val="00477D84"/>
    <w:rsid w:val="004901E5"/>
    <w:rsid w:val="004A045A"/>
    <w:rsid w:val="004B1002"/>
    <w:rsid w:val="004B65B2"/>
    <w:rsid w:val="004C4547"/>
    <w:rsid w:val="004C50E1"/>
    <w:rsid w:val="004E55E8"/>
    <w:rsid w:val="004E5FC7"/>
    <w:rsid w:val="004F2DAC"/>
    <w:rsid w:val="005105A6"/>
    <w:rsid w:val="00524F90"/>
    <w:rsid w:val="0054649F"/>
    <w:rsid w:val="00562BA4"/>
    <w:rsid w:val="00574C88"/>
    <w:rsid w:val="00574D81"/>
    <w:rsid w:val="005765A9"/>
    <w:rsid w:val="00585070"/>
    <w:rsid w:val="005862D7"/>
    <w:rsid w:val="005A0E54"/>
    <w:rsid w:val="005A517F"/>
    <w:rsid w:val="005A60E1"/>
    <w:rsid w:val="005B1A8E"/>
    <w:rsid w:val="005C59E0"/>
    <w:rsid w:val="005F60CE"/>
    <w:rsid w:val="00600961"/>
    <w:rsid w:val="006064BA"/>
    <w:rsid w:val="00606F81"/>
    <w:rsid w:val="00612742"/>
    <w:rsid w:val="00615C19"/>
    <w:rsid w:val="0063699A"/>
    <w:rsid w:val="00646A3F"/>
    <w:rsid w:val="00650506"/>
    <w:rsid w:val="006701A6"/>
    <w:rsid w:val="00673401"/>
    <w:rsid w:val="00680B73"/>
    <w:rsid w:val="00694496"/>
    <w:rsid w:val="006A76E2"/>
    <w:rsid w:val="006B2D64"/>
    <w:rsid w:val="006C19BE"/>
    <w:rsid w:val="006C4C25"/>
    <w:rsid w:val="006C693D"/>
    <w:rsid w:val="006F7080"/>
    <w:rsid w:val="00703E2B"/>
    <w:rsid w:val="007064B4"/>
    <w:rsid w:val="0072120B"/>
    <w:rsid w:val="00723195"/>
    <w:rsid w:val="00724575"/>
    <w:rsid w:val="007423C8"/>
    <w:rsid w:val="00742AD7"/>
    <w:rsid w:val="00761501"/>
    <w:rsid w:val="00795746"/>
    <w:rsid w:val="0079751C"/>
    <w:rsid w:val="007A2C46"/>
    <w:rsid w:val="007A5AC3"/>
    <w:rsid w:val="007C19E4"/>
    <w:rsid w:val="007C2AC9"/>
    <w:rsid w:val="007C6054"/>
    <w:rsid w:val="007D71CE"/>
    <w:rsid w:val="0080787E"/>
    <w:rsid w:val="00817C69"/>
    <w:rsid w:val="00820395"/>
    <w:rsid w:val="00820B97"/>
    <w:rsid w:val="00835E8B"/>
    <w:rsid w:val="00845939"/>
    <w:rsid w:val="00846BAE"/>
    <w:rsid w:val="00851916"/>
    <w:rsid w:val="00852310"/>
    <w:rsid w:val="0087233A"/>
    <w:rsid w:val="008809E7"/>
    <w:rsid w:val="00890799"/>
    <w:rsid w:val="00897E79"/>
    <w:rsid w:val="008B4BBD"/>
    <w:rsid w:val="008B5761"/>
    <w:rsid w:val="008B6017"/>
    <w:rsid w:val="008B6099"/>
    <w:rsid w:val="008C1B08"/>
    <w:rsid w:val="008C3BC9"/>
    <w:rsid w:val="008C604A"/>
    <w:rsid w:val="008D0AD8"/>
    <w:rsid w:val="009475A7"/>
    <w:rsid w:val="00965D29"/>
    <w:rsid w:val="00971172"/>
    <w:rsid w:val="0098700C"/>
    <w:rsid w:val="00987440"/>
    <w:rsid w:val="009A4AD6"/>
    <w:rsid w:val="009B1D57"/>
    <w:rsid w:val="009E0CB6"/>
    <w:rsid w:val="009E6375"/>
    <w:rsid w:val="009F2A97"/>
    <w:rsid w:val="00A107B6"/>
    <w:rsid w:val="00A13897"/>
    <w:rsid w:val="00A14264"/>
    <w:rsid w:val="00A26731"/>
    <w:rsid w:val="00A53166"/>
    <w:rsid w:val="00A65348"/>
    <w:rsid w:val="00A76166"/>
    <w:rsid w:val="00A8013E"/>
    <w:rsid w:val="00A861E1"/>
    <w:rsid w:val="00AA0C70"/>
    <w:rsid w:val="00AA797A"/>
    <w:rsid w:val="00AB5283"/>
    <w:rsid w:val="00AB68B7"/>
    <w:rsid w:val="00AB7B8D"/>
    <w:rsid w:val="00AC1466"/>
    <w:rsid w:val="00AD18B4"/>
    <w:rsid w:val="00AE573F"/>
    <w:rsid w:val="00AF2CFA"/>
    <w:rsid w:val="00B02DC0"/>
    <w:rsid w:val="00B17E89"/>
    <w:rsid w:val="00B82242"/>
    <w:rsid w:val="00B826BF"/>
    <w:rsid w:val="00B833C7"/>
    <w:rsid w:val="00B9277A"/>
    <w:rsid w:val="00B93400"/>
    <w:rsid w:val="00B968E6"/>
    <w:rsid w:val="00BB5FEE"/>
    <w:rsid w:val="00BD2E05"/>
    <w:rsid w:val="00BE5CC0"/>
    <w:rsid w:val="00BF374C"/>
    <w:rsid w:val="00BF521A"/>
    <w:rsid w:val="00C056E7"/>
    <w:rsid w:val="00C058AA"/>
    <w:rsid w:val="00C1011A"/>
    <w:rsid w:val="00C16BAE"/>
    <w:rsid w:val="00C33EFA"/>
    <w:rsid w:val="00C4374D"/>
    <w:rsid w:val="00C4678B"/>
    <w:rsid w:val="00C52DAF"/>
    <w:rsid w:val="00C54215"/>
    <w:rsid w:val="00C561CB"/>
    <w:rsid w:val="00C572E5"/>
    <w:rsid w:val="00C64024"/>
    <w:rsid w:val="00C6582A"/>
    <w:rsid w:val="00CA310A"/>
    <w:rsid w:val="00CB5FB6"/>
    <w:rsid w:val="00CB70A8"/>
    <w:rsid w:val="00CB7A5A"/>
    <w:rsid w:val="00CC235A"/>
    <w:rsid w:val="00CE75ED"/>
    <w:rsid w:val="00D21B56"/>
    <w:rsid w:val="00D350EA"/>
    <w:rsid w:val="00D544FB"/>
    <w:rsid w:val="00D61807"/>
    <w:rsid w:val="00D62920"/>
    <w:rsid w:val="00D82AFE"/>
    <w:rsid w:val="00D867A8"/>
    <w:rsid w:val="00DB6382"/>
    <w:rsid w:val="00DE0F15"/>
    <w:rsid w:val="00DE5679"/>
    <w:rsid w:val="00E00947"/>
    <w:rsid w:val="00E04EE4"/>
    <w:rsid w:val="00E120CC"/>
    <w:rsid w:val="00E12324"/>
    <w:rsid w:val="00E168A2"/>
    <w:rsid w:val="00E32DDC"/>
    <w:rsid w:val="00E55A6C"/>
    <w:rsid w:val="00E87F55"/>
    <w:rsid w:val="00E935E0"/>
    <w:rsid w:val="00EA0EB5"/>
    <w:rsid w:val="00EB4566"/>
    <w:rsid w:val="00EC7BCB"/>
    <w:rsid w:val="00ED312E"/>
    <w:rsid w:val="00EE0517"/>
    <w:rsid w:val="00EE153C"/>
    <w:rsid w:val="00F034D5"/>
    <w:rsid w:val="00F14117"/>
    <w:rsid w:val="00F14A1C"/>
    <w:rsid w:val="00F42008"/>
    <w:rsid w:val="00F45322"/>
    <w:rsid w:val="00F46720"/>
    <w:rsid w:val="00F62FB1"/>
    <w:rsid w:val="00F81335"/>
    <w:rsid w:val="00F854CE"/>
    <w:rsid w:val="00F97089"/>
    <w:rsid w:val="00FA7A2D"/>
    <w:rsid w:val="00FC0009"/>
    <w:rsid w:val="00FC1C0D"/>
    <w:rsid w:val="00FD1D57"/>
    <w:rsid w:val="00FF229A"/>
    <w:rsid w:val="00FF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60699"/>
  <w15:docId w15:val="{D95A5BB0-FA88-48F7-8FA7-9DA45052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4B4"/>
    <w:rPr>
      <w:rFonts w:asciiTheme="minorHAnsi" w:hAnsiTheme="minorHAnsi"/>
      <w:color w:val="513400" w:themeColor="accent2" w:themeShade="40"/>
      <w:spacing w:val="10"/>
      <w:szCs w:val="24"/>
    </w:rPr>
  </w:style>
  <w:style w:type="paragraph" w:styleId="Heading1">
    <w:name w:val="heading 1"/>
    <w:basedOn w:val="Normal"/>
    <w:next w:val="Normal"/>
    <w:link w:val="Heading1Char"/>
    <w:qFormat/>
    <w:rsid w:val="00C54215"/>
    <w:pPr>
      <w:spacing w:before="200"/>
      <w:jc w:val="center"/>
      <w:outlineLvl w:val="0"/>
    </w:pPr>
    <w:rPr>
      <w:rFonts w:asciiTheme="majorHAnsi" w:hAnsiTheme="majorHAnsi"/>
      <w:caps/>
      <w:color w:val="CC9900" w:themeColor="accent5"/>
      <w:spacing w:val="70"/>
      <w:sz w:val="96"/>
      <w:szCs w:val="40"/>
    </w:rPr>
  </w:style>
  <w:style w:type="paragraph" w:styleId="Heading2">
    <w:name w:val="heading 2"/>
    <w:basedOn w:val="Normal"/>
    <w:next w:val="Normal"/>
    <w:link w:val="Heading2Char"/>
    <w:qFormat/>
    <w:rsid w:val="00C54215"/>
    <w:pPr>
      <w:jc w:val="center"/>
      <w:outlineLvl w:val="1"/>
    </w:pPr>
    <w:rPr>
      <w:caps/>
      <w:sz w:val="28"/>
      <w:szCs w:val="20"/>
    </w:rPr>
  </w:style>
  <w:style w:type="paragraph" w:styleId="Heading3">
    <w:name w:val="heading 3"/>
    <w:aliases w:val="Tasks"/>
    <w:basedOn w:val="Normal"/>
    <w:next w:val="Normal"/>
    <w:link w:val="Heading3Char"/>
    <w:qFormat/>
    <w:rsid w:val="00D867A8"/>
    <w:pPr>
      <w:outlineLvl w:val="2"/>
    </w:pPr>
    <w:rPr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allType">
    <w:name w:val="Small Type"/>
    <w:basedOn w:val="Normal"/>
    <w:qFormat/>
    <w:rsid w:val="0044407E"/>
    <w:pPr>
      <w:jc w:val="center"/>
    </w:pPr>
    <w:rPr>
      <w:b/>
      <w:caps/>
      <w:sz w:val="16"/>
      <w:szCs w:val="16"/>
    </w:rPr>
  </w:style>
  <w:style w:type="paragraph" w:styleId="BalloonText">
    <w:name w:val="Balloon Text"/>
    <w:basedOn w:val="Normal"/>
    <w:semiHidden/>
    <w:rsid w:val="001775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B3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E0094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E59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01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11A"/>
    <w:rPr>
      <w:rFonts w:asciiTheme="minorHAnsi" w:hAnsiTheme="minorHAnsi"/>
      <w:color w:val="513400" w:themeColor="accent2" w:themeShade="40"/>
      <w:spacing w:val="10"/>
      <w:szCs w:val="24"/>
    </w:rPr>
  </w:style>
  <w:style w:type="paragraph" w:styleId="Footer">
    <w:name w:val="footer"/>
    <w:basedOn w:val="Normal"/>
    <w:link w:val="FooterChar"/>
    <w:unhideWhenUsed/>
    <w:rsid w:val="00C101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1011A"/>
    <w:rPr>
      <w:rFonts w:asciiTheme="minorHAnsi" w:hAnsiTheme="minorHAnsi"/>
      <w:color w:val="513400" w:themeColor="accent2" w:themeShade="40"/>
      <w:spacing w:val="10"/>
      <w:szCs w:val="24"/>
    </w:rPr>
  </w:style>
  <w:style w:type="character" w:customStyle="1" w:styleId="Heading1Char">
    <w:name w:val="Heading 1 Char"/>
    <w:basedOn w:val="DefaultParagraphFont"/>
    <w:link w:val="Heading1"/>
    <w:rsid w:val="00A14264"/>
    <w:rPr>
      <w:rFonts w:asciiTheme="majorHAnsi" w:hAnsiTheme="majorHAnsi"/>
      <w:caps/>
      <w:color w:val="CC9900" w:themeColor="accent5"/>
      <w:spacing w:val="70"/>
      <w:sz w:val="96"/>
      <w:szCs w:val="40"/>
    </w:rPr>
  </w:style>
  <w:style w:type="character" w:customStyle="1" w:styleId="Heading2Char">
    <w:name w:val="Heading 2 Char"/>
    <w:basedOn w:val="DefaultParagraphFont"/>
    <w:link w:val="Heading2"/>
    <w:rsid w:val="00A14264"/>
    <w:rPr>
      <w:rFonts w:asciiTheme="minorHAnsi" w:hAnsiTheme="minorHAnsi"/>
      <w:caps/>
      <w:color w:val="513400" w:themeColor="accent2" w:themeShade="40"/>
      <w:spacing w:val="10"/>
      <w:sz w:val="28"/>
    </w:rPr>
  </w:style>
  <w:style w:type="character" w:customStyle="1" w:styleId="Heading3Char">
    <w:name w:val="Heading 3 Char"/>
    <w:aliases w:val="Tasks Char"/>
    <w:basedOn w:val="DefaultParagraphFont"/>
    <w:link w:val="Heading3"/>
    <w:rsid w:val="00A14264"/>
    <w:rPr>
      <w:rFonts w:asciiTheme="minorHAnsi" w:hAnsiTheme="minorHAnsi"/>
      <w:b/>
      <w:caps/>
      <w:color w:val="513400" w:themeColor="accent2" w:themeShade="40"/>
      <w:spacing w:val="10"/>
      <w:szCs w:val="24"/>
    </w:rPr>
  </w:style>
  <w:style w:type="character" w:styleId="Hyperlink">
    <w:name w:val="Hyperlink"/>
    <w:basedOn w:val="DefaultParagraphFont"/>
    <w:unhideWhenUsed/>
    <w:rsid w:val="00E168A2"/>
    <w:rPr>
      <w:color w:val="CC99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6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l\AppData\Local\Microsoft\Office\16.0\DTS\en-GB%7b6942C8ED-BA68-4BC8-AC49-9B54F31E6C5F%7d\%7b6A8F09CD-C684-447A-974C-FB34B784BC41%7dTF3051ca80-03ce-435f-8e28-45e6f7b6c077e27a5e33_win32-69ce330bee8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3D0A8CFB4140679E349CD657E61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34EBC-6EAB-41B0-AC26-B31339882F56}"/>
      </w:docPartPr>
      <w:docPartBody>
        <w:p w:rsidR="006E69C8" w:rsidRDefault="0072527F" w:rsidP="0072527F">
          <w:pPr>
            <w:pStyle w:val="F63D0A8CFB4140679E349CD657E616E9"/>
          </w:pPr>
          <w:r w:rsidRPr="002E59C5">
            <w:t>family task list</w:t>
          </w:r>
        </w:p>
      </w:docPartBody>
    </w:docPart>
    <w:docPart>
      <w:docPartPr>
        <w:name w:val="C9B99B3A4B414841914940F09CBB9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A7B8B-A5DE-4C51-8352-85EF36DA433E}"/>
      </w:docPartPr>
      <w:docPartBody>
        <w:p w:rsidR="006E69C8" w:rsidRDefault="0072527F" w:rsidP="0072527F">
          <w:pPr>
            <w:pStyle w:val="C9B99B3A4B414841914940F09CBB902B"/>
          </w:pPr>
          <w:r w:rsidRPr="002E59C5">
            <w:t>Task</w:t>
          </w:r>
        </w:p>
      </w:docPartBody>
    </w:docPart>
    <w:docPart>
      <w:docPartPr>
        <w:name w:val="71264AFEABF249C59F38D398801E9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3F84D-481E-4B8D-8C44-0D5EE0F54434}"/>
      </w:docPartPr>
      <w:docPartBody>
        <w:p w:rsidR="006E69C8" w:rsidRDefault="0072527F" w:rsidP="0072527F">
          <w:pPr>
            <w:pStyle w:val="71264AFEABF249C59F38D398801E97E4"/>
          </w:pPr>
          <w:r w:rsidRPr="002E59C5">
            <w:t>wednesday</w:t>
          </w:r>
        </w:p>
      </w:docPartBody>
    </w:docPart>
    <w:docPart>
      <w:docPartPr>
        <w:name w:val="9A7BA7FCF8EE45DCA50B9A1298758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1246C-F48C-4D38-A11C-FD3C56CAF48D}"/>
      </w:docPartPr>
      <w:docPartBody>
        <w:p w:rsidR="006E69C8" w:rsidRDefault="0072527F" w:rsidP="0072527F">
          <w:pPr>
            <w:pStyle w:val="9A7BA7FCF8EE45DCA50B9A12987588A9"/>
          </w:pPr>
          <w:r w:rsidRPr="002E59C5">
            <w:t>breakfast dishes</w:t>
          </w:r>
        </w:p>
      </w:docPartBody>
    </w:docPart>
    <w:docPart>
      <w:docPartPr>
        <w:name w:val="BBA52DC34EBB4828BC034517325C8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8C402-98E3-4CDA-893A-3BE7324DA4C0}"/>
      </w:docPartPr>
      <w:docPartBody>
        <w:p w:rsidR="006E69C8" w:rsidRDefault="0072527F" w:rsidP="0072527F">
          <w:pPr>
            <w:pStyle w:val="BBA52DC34EBB4828BC034517325C890C"/>
          </w:pPr>
          <w:r w:rsidRPr="002E59C5">
            <w:t>breakfast dishes</w:t>
          </w:r>
        </w:p>
      </w:docPartBody>
    </w:docPart>
    <w:docPart>
      <w:docPartPr>
        <w:name w:val="1429FDD5EFAF419CAD6EA3A87539F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446FA-A9CF-4A09-9C30-95734CBE0FD0}"/>
      </w:docPartPr>
      <w:docPartBody>
        <w:p w:rsidR="006E69C8" w:rsidRDefault="0072527F" w:rsidP="0072527F">
          <w:pPr>
            <w:pStyle w:val="1429FDD5EFAF419CAD6EA3A87539F982"/>
          </w:pPr>
          <w:r w:rsidRPr="002E59C5">
            <w:t>breakfast dishes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7F"/>
    <w:rsid w:val="00155656"/>
    <w:rsid w:val="006E69C8"/>
    <w:rsid w:val="0072527F"/>
    <w:rsid w:val="00897E79"/>
    <w:rsid w:val="00AC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3D0A8CFB4140679E349CD657E616E9">
    <w:name w:val="F63D0A8CFB4140679E349CD657E616E9"/>
    <w:rsid w:val="0072527F"/>
  </w:style>
  <w:style w:type="paragraph" w:customStyle="1" w:styleId="C9B99B3A4B414841914940F09CBB902B">
    <w:name w:val="C9B99B3A4B414841914940F09CBB902B"/>
    <w:rsid w:val="0072527F"/>
  </w:style>
  <w:style w:type="paragraph" w:customStyle="1" w:styleId="71264AFEABF249C59F38D398801E97E4">
    <w:name w:val="71264AFEABF249C59F38D398801E97E4"/>
    <w:rsid w:val="0072527F"/>
  </w:style>
  <w:style w:type="paragraph" w:customStyle="1" w:styleId="9A7BA7FCF8EE45DCA50B9A12987588A9">
    <w:name w:val="9A7BA7FCF8EE45DCA50B9A12987588A9"/>
    <w:rsid w:val="0072527F"/>
  </w:style>
  <w:style w:type="paragraph" w:customStyle="1" w:styleId="BBA52DC34EBB4828BC034517325C890C">
    <w:name w:val="BBA52DC34EBB4828BC034517325C890C"/>
    <w:rsid w:val="0072527F"/>
  </w:style>
  <w:style w:type="paragraph" w:customStyle="1" w:styleId="1429FDD5EFAF419CAD6EA3A87539F982">
    <w:name w:val="1429FDD5EFAF419CAD6EA3A87539F982"/>
    <w:rsid w:val="007252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Chore Chart">
      <a:majorFont>
        <a:latin typeface="Tw Cen MT"/>
        <a:ea typeface=""/>
        <a:cs typeface=""/>
      </a:majorFont>
      <a:minorFont>
        <a:latin typeface="Tw Cen MT Condens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6E68D54-3BD8-4C31-B5D4-3CF99AC62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329E6A-C3F4-41A9-B780-F07B860C4B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ECEFF4-C2CF-4780-A532-466B17343E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{6A8F09CD-C684-447A-974C-FB34B784BC41}TF3051ca80-03ce-435f-8e28-45e6f7b6c077e27a5e33_win32-69ce330bee80.dotx</Template>
  <TotalTime>1414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Joanna Nikolova</cp:lastModifiedBy>
  <cp:revision>15</cp:revision>
  <dcterms:created xsi:type="dcterms:W3CDTF">2026-10-14T15:38:00Z</dcterms:created>
  <dcterms:modified xsi:type="dcterms:W3CDTF">2026-10-20T06:03:00Z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